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dobeHeitiStd-Regular" w:eastAsia="AdobeHeitiStd-Regular" w:cs="AdobeHeitiStd-Regular"/>
          <w:kern w:val="0"/>
          <w:sz w:val="34"/>
          <w:szCs w:val="3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06"/>
        <w:gridCol w:w="1314"/>
        <w:gridCol w:w="954"/>
        <w:gridCol w:w="709"/>
        <w:gridCol w:w="1275"/>
        <w:gridCol w:w="192"/>
        <w:gridCol w:w="1226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企业名称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rFonts w:ascii="Times New Roman" w:hAnsi="宋体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浙江汉邦新材料股份有限公司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法人代表</w:t>
            </w:r>
          </w:p>
        </w:tc>
        <w:tc>
          <w:tcPr>
            <w:tcW w:w="2552" w:type="dxa"/>
            <w:gridSpan w:val="2"/>
          </w:tcPr>
          <w:p>
            <w:pPr>
              <w:jc w:val="center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陶海峰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企业所在地址</w:t>
            </w:r>
          </w:p>
        </w:tc>
        <w:tc>
          <w:tcPr>
            <w:tcW w:w="6996" w:type="dxa"/>
            <w:gridSpan w:val="7"/>
            <w:vAlign w:val="center"/>
          </w:tcPr>
          <w:p>
            <w:pPr>
              <w:jc w:val="center"/>
              <w:rPr>
                <w:rFonts w:ascii="Times New Roman" w:hAnsi="宋体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桐乡市凤鸣街道强业路</w:t>
            </w:r>
            <w:r>
              <w:rPr>
                <w:rFonts w:ascii="Times New Roman" w:hAnsi="宋体"/>
                <w:kern w:val="0"/>
                <w:szCs w:val="21"/>
              </w:rPr>
              <w:t>79</w:t>
            </w:r>
            <w:r>
              <w:rPr>
                <w:rFonts w:hint="eastAsia" w:ascii="Times New Roman" w:hAnsi="宋体"/>
                <w:kern w:val="0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使用（排放）有毒有害原料情况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2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使用物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质名称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数量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用途</w:t>
            </w: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排放物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质名称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浓度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20" w:type="dxa"/>
          </w:tcPr>
          <w:p>
            <w:pPr>
              <w:jc w:val="center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环氧氯丙烷</w:t>
            </w: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15.52t/a</w:t>
            </w:r>
          </w:p>
        </w:tc>
        <w:tc>
          <w:tcPr>
            <w:tcW w:w="1663" w:type="dxa"/>
            <w:gridSpan w:val="2"/>
          </w:tcPr>
          <w:p>
            <w:pPr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产品原料</w:t>
            </w: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环氧氯丙烷</w:t>
            </w: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＜0.12</w:t>
            </w:r>
          </w:p>
        </w:tc>
        <w:tc>
          <w:tcPr>
            <w:tcW w:w="1326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20" w:type="dxa"/>
          </w:tcPr>
          <w:p>
            <w:pPr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异丙醇</w:t>
            </w: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775.8t/a</w:t>
            </w:r>
          </w:p>
        </w:tc>
        <w:tc>
          <w:tcPr>
            <w:tcW w:w="1663" w:type="dxa"/>
            <w:gridSpan w:val="2"/>
          </w:tcPr>
          <w:p>
            <w:pPr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产品原料</w:t>
            </w: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异丙醇</w:t>
            </w: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val="en-US" w:eastAsia="zh-CN"/>
              </w:rPr>
              <w:t>22.1</w:t>
            </w:r>
          </w:p>
        </w:tc>
        <w:tc>
          <w:tcPr>
            <w:tcW w:w="1326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20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63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6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20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63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6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20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63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6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20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20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63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6" w:type="dxa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gridSpan w:val="9"/>
          </w:tcPr>
          <w:p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危险废物的产生和处置情况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名称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2021</w:t>
            </w:r>
            <w:r>
              <w:rPr>
                <w:rFonts w:hint="eastAsia" w:ascii="Times New Roman" w:hAnsi="宋体"/>
                <w:szCs w:val="21"/>
              </w:rPr>
              <w:t>年产生数量（吨）</w:t>
            </w:r>
          </w:p>
        </w:tc>
        <w:tc>
          <w:tcPr>
            <w:tcW w:w="217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2021</w:t>
            </w:r>
            <w:r>
              <w:rPr>
                <w:rFonts w:hint="eastAsia" w:ascii="Times New Roman" w:hAnsi="宋体"/>
                <w:szCs w:val="21"/>
              </w:rPr>
              <w:t>年处置数量（吨）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3"/>
              <w:spacing w:line="240" w:lineRule="auto"/>
              <w:ind w:left="0" w:leftChars="0" w:firstLine="0" w:firstLineChars="0"/>
              <w:jc w:val="center"/>
              <w:rPr>
                <w:rFonts w:ascii="Times New Roman" w:hAnsi="宋体" w:eastAsia="宋体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sz w:val="21"/>
                <w:szCs w:val="21"/>
              </w:rPr>
              <w:t>白油废液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pStyle w:val="3"/>
              <w:spacing w:line="240" w:lineRule="auto"/>
              <w:ind w:left="0" w:leftChars="0" w:firstLine="0" w:firstLineChars="0"/>
              <w:jc w:val="center"/>
              <w:rPr>
                <w:rFonts w:hint="eastAsia" w:ascii="Times New Roman" w:eastAsia="仿宋_GB2312"/>
                <w:sz w:val="21"/>
                <w:szCs w:val="21"/>
                <w:lang w:eastAsia="zh-CN"/>
              </w:rPr>
            </w:pPr>
            <w:r>
              <w:rPr>
                <w:rFonts w:ascii="Times New Roman"/>
                <w:sz w:val="21"/>
                <w:szCs w:val="21"/>
              </w:rPr>
              <w:t>2.5</w:t>
            </w:r>
            <w:r>
              <w:rPr>
                <w:rFonts w:hint="eastAsia" w:ascii="Times New Roman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176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eastAsia="zh-CN"/>
              </w:rPr>
              <w:t>2.55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委托有资质单位处置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26" w:type="dxa"/>
            <w:gridSpan w:val="2"/>
            <w:vAlign w:val="center"/>
          </w:tcPr>
          <w:p>
            <w:pPr>
              <w:pStyle w:val="3"/>
              <w:spacing w:line="240" w:lineRule="auto"/>
              <w:ind w:left="0" w:leftChars="0" w:firstLine="0" w:firstLineChars="0"/>
              <w:jc w:val="center"/>
              <w:rPr>
                <w:rFonts w:ascii="Times New Roman" w:hAnsi="宋体" w:eastAsia="宋体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sz w:val="21"/>
                <w:szCs w:val="21"/>
              </w:rPr>
              <w:t>危化品包装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pStyle w:val="3"/>
              <w:spacing w:line="240" w:lineRule="auto"/>
              <w:ind w:left="0" w:leftChars="0" w:firstLine="0" w:firstLineChars="0"/>
              <w:jc w:val="center"/>
              <w:rPr>
                <w:rFonts w:hint="default" w:asci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ascii="Times New Roman"/>
                <w:sz w:val="21"/>
                <w:szCs w:val="21"/>
              </w:rPr>
              <w:t>52</w:t>
            </w:r>
            <w:r>
              <w:rPr>
                <w:rFonts w:hint="eastAsia" w:ascii="Times New Roman"/>
                <w:sz w:val="21"/>
                <w:szCs w:val="21"/>
                <w:lang w:val="en-US" w:eastAsia="zh-CN"/>
              </w:rPr>
              <w:t>.44</w:t>
            </w:r>
            <w:bookmarkStart w:id="0" w:name="_GoBack"/>
            <w:bookmarkEnd w:id="0"/>
          </w:p>
        </w:tc>
        <w:tc>
          <w:tcPr>
            <w:tcW w:w="21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47.24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委托有资质单位处置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gridSpan w:val="9"/>
          </w:tcPr>
          <w:p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宋体"/>
                <w:kern w:val="0"/>
                <w:szCs w:val="21"/>
              </w:rPr>
              <w:t>依法落实环境风险防控措施情况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gridSpan w:val="9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宋体"/>
                <w:szCs w:val="21"/>
              </w:rPr>
              <w:t>、设立安全环保部门，指派专人对日常的环保工作进行管理。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hint="eastAsia" w:ascii="Times New Roman" w:hAnsi="宋体"/>
                <w:szCs w:val="21"/>
              </w:rPr>
              <w:t>、制定应急预案并在属地环保部门备案，定期组织应急演练。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  <w:r>
              <w:rPr>
                <w:rFonts w:hint="eastAsia" w:ascii="Times New Roman" w:hAnsi="宋体"/>
                <w:szCs w:val="21"/>
              </w:rPr>
              <w:t>、环保设备按照环评建设并通过自主验收，安装用电工况设备和在线监测设备，组织人员对环保设备进行巡查和定期维护，保证环保设备正常运行、污染物达标排放。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hint="eastAsia" w:ascii="Times New Roman" w:hAnsi="宋体"/>
                <w:szCs w:val="21"/>
              </w:rPr>
              <w:t>、按规定建设危废仓库，规范分类贮存，做好标签标识。严格执行联单制度和周知卡制度。与具有相应资质的处置单位签订处置协议，规范处置各类危废。</w:t>
            </w:r>
          </w:p>
          <w:p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  <w:r>
              <w:rPr>
                <w:rFonts w:hint="eastAsia" w:ascii="Times New Roman" w:hAnsi="宋体"/>
                <w:szCs w:val="21"/>
              </w:rPr>
              <w:t>、严格执行排污许可管理和证后监管工作，与第三方合作进行自行监测、比对监测、数据填报等。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ZkZmMxOTI2ZjY1NzQwNGE0NDA5ODM0NjY2ZjViMjkifQ=="/>
  </w:docVars>
  <w:rsids>
    <w:rsidRoot w:val="00E6711B"/>
    <w:rsid w:val="00001636"/>
    <w:rsid w:val="00003BDB"/>
    <w:rsid w:val="00004208"/>
    <w:rsid w:val="000049DC"/>
    <w:rsid w:val="00004A95"/>
    <w:rsid w:val="00005C29"/>
    <w:rsid w:val="00005CA1"/>
    <w:rsid w:val="00006D6E"/>
    <w:rsid w:val="00007686"/>
    <w:rsid w:val="0001044E"/>
    <w:rsid w:val="00010B8D"/>
    <w:rsid w:val="00011F77"/>
    <w:rsid w:val="00015120"/>
    <w:rsid w:val="00017A96"/>
    <w:rsid w:val="00021840"/>
    <w:rsid w:val="00021EDD"/>
    <w:rsid w:val="0002265B"/>
    <w:rsid w:val="00023633"/>
    <w:rsid w:val="00025789"/>
    <w:rsid w:val="00026B96"/>
    <w:rsid w:val="00026BAA"/>
    <w:rsid w:val="000302CB"/>
    <w:rsid w:val="00031B53"/>
    <w:rsid w:val="00032E55"/>
    <w:rsid w:val="00033859"/>
    <w:rsid w:val="000344D9"/>
    <w:rsid w:val="00036CB5"/>
    <w:rsid w:val="00040A4D"/>
    <w:rsid w:val="000422A8"/>
    <w:rsid w:val="00042EBF"/>
    <w:rsid w:val="0004436B"/>
    <w:rsid w:val="00044E39"/>
    <w:rsid w:val="00045AFC"/>
    <w:rsid w:val="00050159"/>
    <w:rsid w:val="000504C5"/>
    <w:rsid w:val="00050B1F"/>
    <w:rsid w:val="00051BFA"/>
    <w:rsid w:val="000529EA"/>
    <w:rsid w:val="00053EF2"/>
    <w:rsid w:val="0005497D"/>
    <w:rsid w:val="00055359"/>
    <w:rsid w:val="000555A9"/>
    <w:rsid w:val="00055FF0"/>
    <w:rsid w:val="000575F3"/>
    <w:rsid w:val="00057857"/>
    <w:rsid w:val="00057E1D"/>
    <w:rsid w:val="00062E86"/>
    <w:rsid w:val="00063820"/>
    <w:rsid w:val="0006417F"/>
    <w:rsid w:val="000657D8"/>
    <w:rsid w:val="00065D3F"/>
    <w:rsid w:val="00066041"/>
    <w:rsid w:val="00066651"/>
    <w:rsid w:val="00066DA2"/>
    <w:rsid w:val="00070024"/>
    <w:rsid w:val="000704BB"/>
    <w:rsid w:val="00072BE3"/>
    <w:rsid w:val="0007306F"/>
    <w:rsid w:val="00073B0F"/>
    <w:rsid w:val="00073DA3"/>
    <w:rsid w:val="000742C7"/>
    <w:rsid w:val="00074F32"/>
    <w:rsid w:val="000766E0"/>
    <w:rsid w:val="00077572"/>
    <w:rsid w:val="00077F5A"/>
    <w:rsid w:val="00080459"/>
    <w:rsid w:val="00081848"/>
    <w:rsid w:val="000822F3"/>
    <w:rsid w:val="0008517E"/>
    <w:rsid w:val="00085B56"/>
    <w:rsid w:val="00086558"/>
    <w:rsid w:val="0008733F"/>
    <w:rsid w:val="000914D2"/>
    <w:rsid w:val="0009299C"/>
    <w:rsid w:val="00092B5A"/>
    <w:rsid w:val="00092BB9"/>
    <w:rsid w:val="000932FF"/>
    <w:rsid w:val="000933DC"/>
    <w:rsid w:val="00094519"/>
    <w:rsid w:val="000953F5"/>
    <w:rsid w:val="00095A58"/>
    <w:rsid w:val="0009604B"/>
    <w:rsid w:val="00097A80"/>
    <w:rsid w:val="000A3357"/>
    <w:rsid w:val="000A381B"/>
    <w:rsid w:val="000A3876"/>
    <w:rsid w:val="000A4299"/>
    <w:rsid w:val="000A43E1"/>
    <w:rsid w:val="000B16BA"/>
    <w:rsid w:val="000B6EB3"/>
    <w:rsid w:val="000C035E"/>
    <w:rsid w:val="000C355B"/>
    <w:rsid w:val="000C3878"/>
    <w:rsid w:val="000C4850"/>
    <w:rsid w:val="000C5489"/>
    <w:rsid w:val="000C77E1"/>
    <w:rsid w:val="000C7B01"/>
    <w:rsid w:val="000D0E14"/>
    <w:rsid w:val="000D10D8"/>
    <w:rsid w:val="000D3F32"/>
    <w:rsid w:val="000D6C33"/>
    <w:rsid w:val="000E0316"/>
    <w:rsid w:val="000E359B"/>
    <w:rsid w:val="000E3E57"/>
    <w:rsid w:val="000E4F8A"/>
    <w:rsid w:val="000E7E2F"/>
    <w:rsid w:val="000F1619"/>
    <w:rsid w:val="000F1AE8"/>
    <w:rsid w:val="000F1AEF"/>
    <w:rsid w:val="000F318E"/>
    <w:rsid w:val="000F32D8"/>
    <w:rsid w:val="000F6D5A"/>
    <w:rsid w:val="000F6FEB"/>
    <w:rsid w:val="00101183"/>
    <w:rsid w:val="001015DF"/>
    <w:rsid w:val="00101778"/>
    <w:rsid w:val="00101EAB"/>
    <w:rsid w:val="00102EE6"/>
    <w:rsid w:val="001048CA"/>
    <w:rsid w:val="00104B5D"/>
    <w:rsid w:val="001054D0"/>
    <w:rsid w:val="00105DF3"/>
    <w:rsid w:val="00106498"/>
    <w:rsid w:val="00106C50"/>
    <w:rsid w:val="00111362"/>
    <w:rsid w:val="00114589"/>
    <w:rsid w:val="00116E25"/>
    <w:rsid w:val="00120A48"/>
    <w:rsid w:val="00120E5B"/>
    <w:rsid w:val="00121892"/>
    <w:rsid w:val="0012253F"/>
    <w:rsid w:val="00122A4E"/>
    <w:rsid w:val="0012323C"/>
    <w:rsid w:val="00123FC6"/>
    <w:rsid w:val="001241A6"/>
    <w:rsid w:val="00124378"/>
    <w:rsid w:val="00127537"/>
    <w:rsid w:val="00131421"/>
    <w:rsid w:val="00133CDF"/>
    <w:rsid w:val="00134456"/>
    <w:rsid w:val="00135098"/>
    <w:rsid w:val="001374EE"/>
    <w:rsid w:val="00137D04"/>
    <w:rsid w:val="00137D5C"/>
    <w:rsid w:val="00143D2A"/>
    <w:rsid w:val="00144636"/>
    <w:rsid w:val="00144EA3"/>
    <w:rsid w:val="0014503E"/>
    <w:rsid w:val="00150C71"/>
    <w:rsid w:val="001510FF"/>
    <w:rsid w:val="001517D1"/>
    <w:rsid w:val="0015567A"/>
    <w:rsid w:val="00156F52"/>
    <w:rsid w:val="0015793D"/>
    <w:rsid w:val="0016059A"/>
    <w:rsid w:val="00160F10"/>
    <w:rsid w:val="00162C29"/>
    <w:rsid w:val="00163655"/>
    <w:rsid w:val="00165F3F"/>
    <w:rsid w:val="00166867"/>
    <w:rsid w:val="00166CA7"/>
    <w:rsid w:val="0016730D"/>
    <w:rsid w:val="00167626"/>
    <w:rsid w:val="0017051C"/>
    <w:rsid w:val="0017113B"/>
    <w:rsid w:val="00173186"/>
    <w:rsid w:val="0017393B"/>
    <w:rsid w:val="00175033"/>
    <w:rsid w:val="00182818"/>
    <w:rsid w:val="00183BCD"/>
    <w:rsid w:val="0018681E"/>
    <w:rsid w:val="00187382"/>
    <w:rsid w:val="00187E55"/>
    <w:rsid w:val="0019012E"/>
    <w:rsid w:val="00190410"/>
    <w:rsid w:val="0019265A"/>
    <w:rsid w:val="00192D97"/>
    <w:rsid w:val="00193940"/>
    <w:rsid w:val="0019705E"/>
    <w:rsid w:val="00197280"/>
    <w:rsid w:val="001A323C"/>
    <w:rsid w:val="001A3EFE"/>
    <w:rsid w:val="001A52A2"/>
    <w:rsid w:val="001A54D3"/>
    <w:rsid w:val="001A5C06"/>
    <w:rsid w:val="001A6698"/>
    <w:rsid w:val="001A6C23"/>
    <w:rsid w:val="001B0592"/>
    <w:rsid w:val="001B09F1"/>
    <w:rsid w:val="001B0C3B"/>
    <w:rsid w:val="001B0D03"/>
    <w:rsid w:val="001B0D8F"/>
    <w:rsid w:val="001B14AA"/>
    <w:rsid w:val="001B2456"/>
    <w:rsid w:val="001B29D9"/>
    <w:rsid w:val="001B35FE"/>
    <w:rsid w:val="001B36FA"/>
    <w:rsid w:val="001C1080"/>
    <w:rsid w:val="001C26C5"/>
    <w:rsid w:val="001C29EB"/>
    <w:rsid w:val="001C2A6D"/>
    <w:rsid w:val="001C35B6"/>
    <w:rsid w:val="001C419E"/>
    <w:rsid w:val="001C44EC"/>
    <w:rsid w:val="001C7589"/>
    <w:rsid w:val="001D1777"/>
    <w:rsid w:val="001D428D"/>
    <w:rsid w:val="001D44B3"/>
    <w:rsid w:val="001D4D09"/>
    <w:rsid w:val="001D6388"/>
    <w:rsid w:val="001D77D5"/>
    <w:rsid w:val="001E11B6"/>
    <w:rsid w:val="001E2729"/>
    <w:rsid w:val="001E3DAD"/>
    <w:rsid w:val="001E4C73"/>
    <w:rsid w:val="001E6477"/>
    <w:rsid w:val="001F10B5"/>
    <w:rsid w:val="001F1FD4"/>
    <w:rsid w:val="001F2090"/>
    <w:rsid w:val="001F3889"/>
    <w:rsid w:val="001F4025"/>
    <w:rsid w:val="001F527E"/>
    <w:rsid w:val="001F5A0F"/>
    <w:rsid w:val="001F6C9F"/>
    <w:rsid w:val="001F79F1"/>
    <w:rsid w:val="001F79F8"/>
    <w:rsid w:val="00200463"/>
    <w:rsid w:val="002008C2"/>
    <w:rsid w:val="00200D76"/>
    <w:rsid w:val="002025C7"/>
    <w:rsid w:val="00202CCD"/>
    <w:rsid w:val="00204DDC"/>
    <w:rsid w:val="00205042"/>
    <w:rsid w:val="0020729C"/>
    <w:rsid w:val="00207532"/>
    <w:rsid w:val="00207657"/>
    <w:rsid w:val="0021080B"/>
    <w:rsid w:val="00212B13"/>
    <w:rsid w:val="00214853"/>
    <w:rsid w:val="00215AFD"/>
    <w:rsid w:val="00216EDC"/>
    <w:rsid w:val="00220129"/>
    <w:rsid w:val="002208C6"/>
    <w:rsid w:val="00223155"/>
    <w:rsid w:val="00223A18"/>
    <w:rsid w:val="002252BF"/>
    <w:rsid w:val="00225DE0"/>
    <w:rsid w:val="002268F8"/>
    <w:rsid w:val="00226A54"/>
    <w:rsid w:val="00226CD0"/>
    <w:rsid w:val="002303F5"/>
    <w:rsid w:val="0023235C"/>
    <w:rsid w:val="00232E05"/>
    <w:rsid w:val="002334CB"/>
    <w:rsid w:val="00236F7D"/>
    <w:rsid w:val="00240E29"/>
    <w:rsid w:val="00240E54"/>
    <w:rsid w:val="00241B54"/>
    <w:rsid w:val="00241E05"/>
    <w:rsid w:val="0024242C"/>
    <w:rsid w:val="00243663"/>
    <w:rsid w:val="00243D27"/>
    <w:rsid w:val="00246CD0"/>
    <w:rsid w:val="00246F71"/>
    <w:rsid w:val="0024786A"/>
    <w:rsid w:val="00251D4E"/>
    <w:rsid w:val="002520CA"/>
    <w:rsid w:val="0025321C"/>
    <w:rsid w:val="00253DCF"/>
    <w:rsid w:val="0025415C"/>
    <w:rsid w:val="00256DBD"/>
    <w:rsid w:val="0025776C"/>
    <w:rsid w:val="00260448"/>
    <w:rsid w:val="00260E7A"/>
    <w:rsid w:val="002640AE"/>
    <w:rsid w:val="00264629"/>
    <w:rsid w:val="00264945"/>
    <w:rsid w:val="00264D91"/>
    <w:rsid w:val="0026727F"/>
    <w:rsid w:val="002672BC"/>
    <w:rsid w:val="00267A95"/>
    <w:rsid w:val="00270612"/>
    <w:rsid w:val="0027068B"/>
    <w:rsid w:val="00272233"/>
    <w:rsid w:val="0027273D"/>
    <w:rsid w:val="00281EC5"/>
    <w:rsid w:val="00284C58"/>
    <w:rsid w:val="002862B3"/>
    <w:rsid w:val="00286B66"/>
    <w:rsid w:val="002871BB"/>
    <w:rsid w:val="00287698"/>
    <w:rsid w:val="002919C2"/>
    <w:rsid w:val="00292515"/>
    <w:rsid w:val="00292D62"/>
    <w:rsid w:val="002945D7"/>
    <w:rsid w:val="002948F9"/>
    <w:rsid w:val="002A0232"/>
    <w:rsid w:val="002A0360"/>
    <w:rsid w:val="002A0C40"/>
    <w:rsid w:val="002A23F0"/>
    <w:rsid w:val="002A2825"/>
    <w:rsid w:val="002A3D4B"/>
    <w:rsid w:val="002A42B5"/>
    <w:rsid w:val="002A7BDD"/>
    <w:rsid w:val="002A7E30"/>
    <w:rsid w:val="002B22B5"/>
    <w:rsid w:val="002B5902"/>
    <w:rsid w:val="002C040A"/>
    <w:rsid w:val="002C049A"/>
    <w:rsid w:val="002C2D9E"/>
    <w:rsid w:val="002C2E20"/>
    <w:rsid w:val="002C2F75"/>
    <w:rsid w:val="002D0006"/>
    <w:rsid w:val="002D081E"/>
    <w:rsid w:val="002D0F87"/>
    <w:rsid w:val="002D23C9"/>
    <w:rsid w:val="002D49EE"/>
    <w:rsid w:val="002D4FE2"/>
    <w:rsid w:val="002D5D4E"/>
    <w:rsid w:val="002D7926"/>
    <w:rsid w:val="002E297E"/>
    <w:rsid w:val="002E2A38"/>
    <w:rsid w:val="002E4AE3"/>
    <w:rsid w:val="002E4EDC"/>
    <w:rsid w:val="002E5CB8"/>
    <w:rsid w:val="002E7308"/>
    <w:rsid w:val="002E75A1"/>
    <w:rsid w:val="002F0217"/>
    <w:rsid w:val="002F1FC9"/>
    <w:rsid w:val="002F4732"/>
    <w:rsid w:val="002F578E"/>
    <w:rsid w:val="002F5A81"/>
    <w:rsid w:val="002F7340"/>
    <w:rsid w:val="002F7652"/>
    <w:rsid w:val="003008E1"/>
    <w:rsid w:val="003016CD"/>
    <w:rsid w:val="00301757"/>
    <w:rsid w:val="00304D3C"/>
    <w:rsid w:val="003052FB"/>
    <w:rsid w:val="00305ECB"/>
    <w:rsid w:val="0030733B"/>
    <w:rsid w:val="00307811"/>
    <w:rsid w:val="00307FAE"/>
    <w:rsid w:val="00313C91"/>
    <w:rsid w:val="00313D07"/>
    <w:rsid w:val="0031472A"/>
    <w:rsid w:val="003147ED"/>
    <w:rsid w:val="003148D2"/>
    <w:rsid w:val="003152ED"/>
    <w:rsid w:val="00316928"/>
    <w:rsid w:val="003178EE"/>
    <w:rsid w:val="00320D6E"/>
    <w:rsid w:val="00321A28"/>
    <w:rsid w:val="00324004"/>
    <w:rsid w:val="00324E0E"/>
    <w:rsid w:val="003301BC"/>
    <w:rsid w:val="003302BE"/>
    <w:rsid w:val="00332C6C"/>
    <w:rsid w:val="00333962"/>
    <w:rsid w:val="003358CD"/>
    <w:rsid w:val="00336435"/>
    <w:rsid w:val="00336B58"/>
    <w:rsid w:val="003432F8"/>
    <w:rsid w:val="00343559"/>
    <w:rsid w:val="00347426"/>
    <w:rsid w:val="003474E8"/>
    <w:rsid w:val="00347835"/>
    <w:rsid w:val="0035157D"/>
    <w:rsid w:val="00351AAF"/>
    <w:rsid w:val="00352272"/>
    <w:rsid w:val="00355559"/>
    <w:rsid w:val="00355C17"/>
    <w:rsid w:val="00355E89"/>
    <w:rsid w:val="00356377"/>
    <w:rsid w:val="00356675"/>
    <w:rsid w:val="00356AB8"/>
    <w:rsid w:val="0035718E"/>
    <w:rsid w:val="00357B38"/>
    <w:rsid w:val="00362264"/>
    <w:rsid w:val="00364ADB"/>
    <w:rsid w:val="0036514C"/>
    <w:rsid w:val="0036710E"/>
    <w:rsid w:val="00372F45"/>
    <w:rsid w:val="00373076"/>
    <w:rsid w:val="0037355F"/>
    <w:rsid w:val="00374686"/>
    <w:rsid w:val="003746C0"/>
    <w:rsid w:val="00377FB1"/>
    <w:rsid w:val="00383133"/>
    <w:rsid w:val="00387A4A"/>
    <w:rsid w:val="00392415"/>
    <w:rsid w:val="00392FB3"/>
    <w:rsid w:val="00393115"/>
    <w:rsid w:val="003936DE"/>
    <w:rsid w:val="00393E54"/>
    <w:rsid w:val="00394646"/>
    <w:rsid w:val="003950ED"/>
    <w:rsid w:val="00396C6F"/>
    <w:rsid w:val="003A03FF"/>
    <w:rsid w:val="003A143F"/>
    <w:rsid w:val="003A27D8"/>
    <w:rsid w:val="003A36F1"/>
    <w:rsid w:val="003A3DB8"/>
    <w:rsid w:val="003A40F8"/>
    <w:rsid w:val="003A415D"/>
    <w:rsid w:val="003A4B7F"/>
    <w:rsid w:val="003A520E"/>
    <w:rsid w:val="003A52F1"/>
    <w:rsid w:val="003A7E5E"/>
    <w:rsid w:val="003B4AF5"/>
    <w:rsid w:val="003B6DC8"/>
    <w:rsid w:val="003B70B7"/>
    <w:rsid w:val="003B7BB6"/>
    <w:rsid w:val="003C10C2"/>
    <w:rsid w:val="003C16B0"/>
    <w:rsid w:val="003C4DB2"/>
    <w:rsid w:val="003C517C"/>
    <w:rsid w:val="003C640B"/>
    <w:rsid w:val="003C65CB"/>
    <w:rsid w:val="003C7617"/>
    <w:rsid w:val="003C7AD3"/>
    <w:rsid w:val="003C7C47"/>
    <w:rsid w:val="003D037C"/>
    <w:rsid w:val="003D34D5"/>
    <w:rsid w:val="003D4643"/>
    <w:rsid w:val="003D6AC0"/>
    <w:rsid w:val="003D6EBF"/>
    <w:rsid w:val="003D708F"/>
    <w:rsid w:val="003E0A9D"/>
    <w:rsid w:val="003E0FD2"/>
    <w:rsid w:val="003E2477"/>
    <w:rsid w:val="003E5969"/>
    <w:rsid w:val="003E5F37"/>
    <w:rsid w:val="003E6607"/>
    <w:rsid w:val="003E6FB3"/>
    <w:rsid w:val="003E7A82"/>
    <w:rsid w:val="003F2C83"/>
    <w:rsid w:val="003F37F9"/>
    <w:rsid w:val="003F4958"/>
    <w:rsid w:val="003F4BD5"/>
    <w:rsid w:val="003F5130"/>
    <w:rsid w:val="003F53F2"/>
    <w:rsid w:val="003F5C3F"/>
    <w:rsid w:val="003F5D17"/>
    <w:rsid w:val="003F707B"/>
    <w:rsid w:val="003F75C4"/>
    <w:rsid w:val="00400DAD"/>
    <w:rsid w:val="0040142A"/>
    <w:rsid w:val="004024BE"/>
    <w:rsid w:val="00403A84"/>
    <w:rsid w:val="00404476"/>
    <w:rsid w:val="0040575F"/>
    <w:rsid w:val="00405990"/>
    <w:rsid w:val="004106C3"/>
    <w:rsid w:val="004113A7"/>
    <w:rsid w:val="0041263B"/>
    <w:rsid w:val="00413343"/>
    <w:rsid w:val="00413836"/>
    <w:rsid w:val="00421977"/>
    <w:rsid w:val="00425A2D"/>
    <w:rsid w:val="00426CDF"/>
    <w:rsid w:val="004303D0"/>
    <w:rsid w:val="004308D6"/>
    <w:rsid w:val="00430DA0"/>
    <w:rsid w:val="00431688"/>
    <w:rsid w:val="00431FD0"/>
    <w:rsid w:val="00432D61"/>
    <w:rsid w:val="004335DC"/>
    <w:rsid w:val="00434FCD"/>
    <w:rsid w:val="0043524A"/>
    <w:rsid w:val="004352B4"/>
    <w:rsid w:val="00435985"/>
    <w:rsid w:val="004414B0"/>
    <w:rsid w:val="00442131"/>
    <w:rsid w:val="00442851"/>
    <w:rsid w:val="00442D7F"/>
    <w:rsid w:val="0044368D"/>
    <w:rsid w:val="00443CF6"/>
    <w:rsid w:val="00444183"/>
    <w:rsid w:val="004447A3"/>
    <w:rsid w:val="00447BE9"/>
    <w:rsid w:val="0045056F"/>
    <w:rsid w:val="0045144C"/>
    <w:rsid w:val="00451BE5"/>
    <w:rsid w:val="00453C14"/>
    <w:rsid w:val="004552C3"/>
    <w:rsid w:val="00455352"/>
    <w:rsid w:val="00455557"/>
    <w:rsid w:val="00455AF4"/>
    <w:rsid w:val="00455FC1"/>
    <w:rsid w:val="00456240"/>
    <w:rsid w:val="004632CC"/>
    <w:rsid w:val="004642E9"/>
    <w:rsid w:val="0046432A"/>
    <w:rsid w:val="004643DB"/>
    <w:rsid w:val="00465047"/>
    <w:rsid w:val="004652A8"/>
    <w:rsid w:val="00465C75"/>
    <w:rsid w:val="00466D73"/>
    <w:rsid w:val="00467120"/>
    <w:rsid w:val="00467B74"/>
    <w:rsid w:val="004720A1"/>
    <w:rsid w:val="004759DC"/>
    <w:rsid w:val="0047646D"/>
    <w:rsid w:val="0048575E"/>
    <w:rsid w:val="00491647"/>
    <w:rsid w:val="00492897"/>
    <w:rsid w:val="00492E5C"/>
    <w:rsid w:val="00493FFF"/>
    <w:rsid w:val="004945E8"/>
    <w:rsid w:val="00495C85"/>
    <w:rsid w:val="00495FBD"/>
    <w:rsid w:val="004A0416"/>
    <w:rsid w:val="004A0BA5"/>
    <w:rsid w:val="004A231C"/>
    <w:rsid w:val="004A23BA"/>
    <w:rsid w:val="004A2828"/>
    <w:rsid w:val="004A3289"/>
    <w:rsid w:val="004A40B6"/>
    <w:rsid w:val="004A45A7"/>
    <w:rsid w:val="004A6A54"/>
    <w:rsid w:val="004A6F09"/>
    <w:rsid w:val="004A78B2"/>
    <w:rsid w:val="004B072C"/>
    <w:rsid w:val="004B1CED"/>
    <w:rsid w:val="004B290C"/>
    <w:rsid w:val="004B2C2D"/>
    <w:rsid w:val="004B3EF7"/>
    <w:rsid w:val="004B52D5"/>
    <w:rsid w:val="004B651A"/>
    <w:rsid w:val="004B6963"/>
    <w:rsid w:val="004B71AA"/>
    <w:rsid w:val="004B74BC"/>
    <w:rsid w:val="004B7BA4"/>
    <w:rsid w:val="004C1643"/>
    <w:rsid w:val="004C193F"/>
    <w:rsid w:val="004C32B7"/>
    <w:rsid w:val="004C39CB"/>
    <w:rsid w:val="004C43E9"/>
    <w:rsid w:val="004C5473"/>
    <w:rsid w:val="004C554F"/>
    <w:rsid w:val="004C5584"/>
    <w:rsid w:val="004C72B2"/>
    <w:rsid w:val="004C778E"/>
    <w:rsid w:val="004C7DC6"/>
    <w:rsid w:val="004D20CD"/>
    <w:rsid w:val="004D2EA9"/>
    <w:rsid w:val="004D35CB"/>
    <w:rsid w:val="004D46D5"/>
    <w:rsid w:val="004D4D99"/>
    <w:rsid w:val="004D4F6A"/>
    <w:rsid w:val="004D730D"/>
    <w:rsid w:val="004E1380"/>
    <w:rsid w:val="004E2A9C"/>
    <w:rsid w:val="004E42AA"/>
    <w:rsid w:val="004E4C19"/>
    <w:rsid w:val="004E623C"/>
    <w:rsid w:val="004E6A1A"/>
    <w:rsid w:val="004E70E5"/>
    <w:rsid w:val="004F1F6C"/>
    <w:rsid w:val="004F3F29"/>
    <w:rsid w:val="004F4126"/>
    <w:rsid w:val="004F50D8"/>
    <w:rsid w:val="004F511C"/>
    <w:rsid w:val="004F586C"/>
    <w:rsid w:val="004F70F7"/>
    <w:rsid w:val="004F7324"/>
    <w:rsid w:val="004F7E75"/>
    <w:rsid w:val="00501511"/>
    <w:rsid w:val="0050221C"/>
    <w:rsid w:val="00504F74"/>
    <w:rsid w:val="005069B9"/>
    <w:rsid w:val="00510753"/>
    <w:rsid w:val="00511E51"/>
    <w:rsid w:val="005128D3"/>
    <w:rsid w:val="0051317F"/>
    <w:rsid w:val="0051371C"/>
    <w:rsid w:val="005214FA"/>
    <w:rsid w:val="00523FFF"/>
    <w:rsid w:val="005243F4"/>
    <w:rsid w:val="0052570E"/>
    <w:rsid w:val="0052646D"/>
    <w:rsid w:val="00527800"/>
    <w:rsid w:val="00527BA9"/>
    <w:rsid w:val="005311F1"/>
    <w:rsid w:val="005317F0"/>
    <w:rsid w:val="00531D5A"/>
    <w:rsid w:val="00532786"/>
    <w:rsid w:val="00534A54"/>
    <w:rsid w:val="00540392"/>
    <w:rsid w:val="005435EC"/>
    <w:rsid w:val="005443B5"/>
    <w:rsid w:val="0054499C"/>
    <w:rsid w:val="00544B0B"/>
    <w:rsid w:val="005459DA"/>
    <w:rsid w:val="005462B0"/>
    <w:rsid w:val="00547146"/>
    <w:rsid w:val="005475BB"/>
    <w:rsid w:val="00547AEF"/>
    <w:rsid w:val="00550777"/>
    <w:rsid w:val="00551825"/>
    <w:rsid w:val="00552EE3"/>
    <w:rsid w:val="00554C34"/>
    <w:rsid w:val="00555234"/>
    <w:rsid w:val="00555758"/>
    <w:rsid w:val="00556045"/>
    <w:rsid w:val="00557664"/>
    <w:rsid w:val="005602F5"/>
    <w:rsid w:val="00561B36"/>
    <w:rsid w:val="00563559"/>
    <w:rsid w:val="0057015D"/>
    <w:rsid w:val="00570458"/>
    <w:rsid w:val="005710EE"/>
    <w:rsid w:val="00571357"/>
    <w:rsid w:val="0057180C"/>
    <w:rsid w:val="00571CF9"/>
    <w:rsid w:val="005722D9"/>
    <w:rsid w:val="00573A25"/>
    <w:rsid w:val="00573F94"/>
    <w:rsid w:val="00574470"/>
    <w:rsid w:val="00574EC9"/>
    <w:rsid w:val="00575F6A"/>
    <w:rsid w:val="005760C4"/>
    <w:rsid w:val="005778A3"/>
    <w:rsid w:val="0058052B"/>
    <w:rsid w:val="005808B7"/>
    <w:rsid w:val="00581E0F"/>
    <w:rsid w:val="00582055"/>
    <w:rsid w:val="0058217D"/>
    <w:rsid w:val="00582AA6"/>
    <w:rsid w:val="00584311"/>
    <w:rsid w:val="00584508"/>
    <w:rsid w:val="0058490D"/>
    <w:rsid w:val="00585BFB"/>
    <w:rsid w:val="00587D66"/>
    <w:rsid w:val="005944DE"/>
    <w:rsid w:val="005950C6"/>
    <w:rsid w:val="00596C4A"/>
    <w:rsid w:val="00597652"/>
    <w:rsid w:val="005A0126"/>
    <w:rsid w:val="005A2AB2"/>
    <w:rsid w:val="005A2BD2"/>
    <w:rsid w:val="005A3EB7"/>
    <w:rsid w:val="005A48F0"/>
    <w:rsid w:val="005A5867"/>
    <w:rsid w:val="005A6358"/>
    <w:rsid w:val="005A6B26"/>
    <w:rsid w:val="005B0F89"/>
    <w:rsid w:val="005B20AD"/>
    <w:rsid w:val="005B228D"/>
    <w:rsid w:val="005B3B69"/>
    <w:rsid w:val="005B3CDF"/>
    <w:rsid w:val="005B504F"/>
    <w:rsid w:val="005B6F11"/>
    <w:rsid w:val="005B7180"/>
    <w:rsid w:val="005B7B4D"/>
    <w:rsid w:val="005C0A5A"/>
    <w:rsid w:val="005C0CA3"/>
    <w:rsid w:val="005C0E30"/>
    <w:rsid w:val="005C330D"/>
    <w:rsid w:val="005C6BC4"/>
    <w:rsid w:val="005C77B1"/>
    <w:rsid w:val="005D0D74"/>
    <w:rsid w:val="005D17D8"/>
    <w:rsid w:val="005D4DDA"/>
    <w:rsid w:val="005D5479"/>
    <w:rsid w:val="005D5BEF"/>
    <w:rsid w:val="005D743D"/>
    <w:rsid w:val="005E0D16"/>
    <w:rsid w:val="005E1020"/>
    <w:rsid w:val="005E11C5"/>
    <w:rsid w:val="005E14F3"/>
    <w:rsid w:val="005E29B1"/>
    <w:rsid w:val="005E33E0"/>
    <w:rsid w:val="005E47C5"/>
    <w:rsid w:val="005E498D"/>
    <w:rsid w:val="005E4FCD"/>
    <w:rsid w:val="005F2401"/>
    <w:rsid w:val="005F53B0"/>
    <w:rsid w:val="005F5E79"/>
    <w:rsid w:val="005F6D6E"/>
    <w:rsid w:val="005F6E06"/>
    <w:rsid w:val="00601959"/>
    <w:rsid w:val="00602A17"/>
    <w:rsid w:val="00604442"/>
    <w:rsid w:val="00614344"/>
    <w:rsid w:val="00616B73"/>
    <w:rsid w:val="006175B4"/>
    <w:rsid w:val="00620336"/>
    <w:rsid w:val="00620E1A"/>
    <w:rsid w:val="006224A6"/>
    <w:rsid w:val="00622A50"/>
    <w:rsid w:val="00624CF2"/>
    <w:rsid w:val="00625BE3"/>
    <w:rsid w:val="00625FFF"/>
    <w:rsid w:val="00626D1A"/>
    <w:rsid w:val="00631DE4"/>
    <w:rsid w:val="00633912"/>
    <w:rsid w:val="00634ED4"/>
    <w:rsid w:val="00634EF5"/>
    <w:rsid w:val="00636E67"/>
    <w:rsid w:val="006411D2"/>
    <w:rsid w:val="006428C1"/>
    <w:rsid w:val="00642D6C"/>
    <w:rsid w:val="00642F95"/>
    <w:rsid w:val="006446D2"/>
    <w:rsid w:val="00645682"/>
    <w:rsid w:val="00646079"/>
    <w:rsid w:val="0064756D"/>
    <w:rsid w:val="00647CB5"/>
    <w:rsid w:val="00650456"/>
    <w:rsid w:val="006510E0"/>
    <w:rsid w:val="00652294"/>
    <w:rsid w:val="006531F0"/>
    <w:rsid w:val="006550F5"/>
    <w:rsid w:val="00655CBC"/>
    <w:rsid w:val="00656F44"/>
    <w:rsid w:val="00657CE9"/>
    <w:rsid w:val="00660331"/>
    <w:rsid w:val="00660EF1"/>
    <w:rsid w:val="00662596"/>
    <w:rsid w:val="00663442"/>
    <w:rsid w:val="006639B9"/>
    <w:rsid w:val="0066410E"/>
    <w:rsid w:val="00664161"/>
    <w:rsid w:val="0066536B"/>
    <w:rsid w:val="00665635"/>
    <w:rsid w:val="00667FDA"/>
    <w:rsid w:val="006707F0"/>
    <w:rsid w:val="0067162B"/>
    <w:rsid w:val="006732BC"/>
    <w:rsid w:val="006739B1"/>
    <w:rsid w:val="006751E3"/>
    <w:rsid w:val="0067540D"/>
    <w:rsid w:val="0067576D"/>
    <w:rsid w:val="00675D83"/>
    <w:rsid w:val="00676636"/>
    <w:rsid w:val="006779A2"/>
    <w:rsid w:val="00680F1C"/>
    <w:rsid w:val="006822AA"/>
    <w:rsid w:val="006846C6"/>
    <w:rsid w:val="00685004"/>
    <w:rsid w:val="00686D31"/>
    <w:rsid w:val="00687E42"/>
    <w:rsid w:val="006901EF"/>
    <w:rsid w:val="00691958"/>
    <w:rsid w:val="00692FEB"/>
    <w:rsid w:val="00694D6E"/>
    <w:rsid w:val="0069587C"/>
    <w:rsid w:val="006971E9"/>
    <w:rsid w:val="006A002D"/>
    <w:rsid w:val="006A36CF"/>
    <w:rsid w:val="006A5579"/>
    <w:rsid w:val="006B2F98"/>
    <w:rsid w:val="006B349E"/>
    <w:rsid w:val="006B36EE"/>
    <w:rsid w:val="006B3B0E"/>
    <w:rsid w:val="006B5324"/>
    <w:rsid w:val="006B573F"/>
    <w:rsid w:val="006B5C2C"/>
    <w:rsid w:val="006B6D00"/>
    <w:rsid w:val="006B7B28"/>
    <w:rsid w:val="006C02A9"/>
    <w:rsid w:val="006C03FD"/>
    <w:rsid w:val="006C15D2"/>
    <w:rsid w:val="006C1A71"/>
    <w:rsid w:val="006C43CF"/>
    <w:rsid w:val="006C4931"/>
    <w:rsid w:val="006D012B"/>
    <w:rsid w:val="006D0AFB"/>
    <w:rsid w:val="006D1F46"/>
    <w:rsid w:val="006D2622"/>
    <w:rsid w:val="006D4AC0"/>
    <w:rsid w:val="006D4BB5"/>
    <w:rsid w:val="006D4EEF"/>
    <w:rsid w:val="006D7AFC"/>
    <w:rsid w:val="006E228E"/>
    <w:rsid w:val="006E3504"/>
    <w:rsid w:val="006E4FAE"/>
    <w:rsid w:val="006E5499"/>
    <w:rsid w:val="006E5B14"/>
    <w:rsid w:val="006E7D09"/>
    <w:rsid w:val="006F0BA4"/>
    <w:rsid w:val="006F1076"/>
    <w:rsid w:val="006F11FB"/>
    <w:rsid w:val="006F298A"/>
    <w:rsid w:val="006F3D50"/>
    <w:rsid w:val="006F3EE7"/>
    <w:rsid w:val="006F5000"/>
    <w:rsid w:val="007000F0"/>
    <w:rsid w:val="00701913"/>
    <w:rsid w:val="0070588C"/>
    <w:rsid w:val="007067EF"/>
    <w:rsid w:val="00706872"/>
    <w:rsid w:val="00706E74"/>
    <w:rsid w:val="0071124D"/>
    <w:rsid w:val="00711346"/>
    <w:rsid w:val="0071171B"/>
    <w:rsid w:val="00713BDB"/>
    <w:rsid w:val="007141D0"/>
    <w:rsid w:val="00715B30"/>
    <w:rsid w:val="00720FF6"/>
    <w:rsid w:val="007216DB"/>
    <w:rsid w:val="00721AA4"/>
    <w:rsid w:val="00722DC1"/>
    <w:rsid w:val="00724636"/>
    <w:rsid w:val="00725062"/>
    <w:rsid w:val="0072514B"/>
    <w:rsid w:val="007269F3"/>
    <w:rsid w:val="007302C5"/>
    <w:rsid w:val="00731C1B"/>
    <w:rsid w:val="00732669"/>
    <w:rsid w:val="0073286B"/>
    <w:rsid w:val="00732B18"/>
    <w:rsid w:val="00732C05"/>
    <w:rsid w:val="007338CF"/>
    <w:rsid w:val="007340DC"/>
    <w:rsid w:val="00734A3B"/>
    <w:rsid w:val="00734C6A"/>
    <w:rsid w:val="007350EC"/>
    <w:rsid w:val="00736713"/>
    <w:rsid w:val="007376BC"/>
    <w:rsid w:val="00737B33"/>
    <w:rsid w:val="0074044F"/>
    <w:rsid w:val="00742FC4"/>
    <w:rsid w:val="00743E2A"/>
    <w:rsid w:val="0074491A"/>
    <w:rsid w:val="00745666"/>
    <w:rsid w:val="00745F65"/>
    <w:rsid w:val="007507CE"/>
    <w:rsid w:val="007517FD"/>
    <w:rsid w:val="00752D17"/>
    <w:rsid w:val="00753CE8"/>
    <w:rsid w:val="00754711"/>
    <w:rsid w:val="00754889"/>
    <w:rsid w:val="00756A65"/>
    <w:rsid w:val="00757470"/>
    <w:rsid w:val="00761572"/>
    <w:rsid w:val="007618B5"/>
    <w:rsid w:val="00761A7D"/>
    <w:rsid w:val="0076231A"/>
    <w:rsid w:val="00764454"/>
    <w:rsid w:val="0076461F"/>
    <w:rsid w:val="007646A2"/>
    <w:rsid w:val="00766061"/>
    <w:rsid w:val="00766581"/>
    <w:rsid w:val="00767879"/>
    <w:rsid w:val="0076791F"/>
    <w:rsid w:val="0077098D"/>
    <w:rsid w:val="0077273C"/>
    <w:rsid w:val="00773980"/>
    <w:rsid w:val="00774D43"/>
    <w:rsid w:val="0077548C"/>
    <w:rsid w:val="00775C73"/>
    <w:rsid w:val="007765ED"/>
    <w:rsid w:val="00776622"/>
    <w:rsid w:val="007766B2"/>
    <w:rsid w:val="00777AE2"/>
    <w:rsid w:val="00783B26"/>
    <w:rsid w:val="007840ED"/>
    <w:rsid w:val="00784E71"/>
    <w:rsid w:val="0078598C"/>
    <w:rsid w:val="00790D64"/>
    <w:rsid w:val="007915AA"/>
    <w:rsid w:val="007915F5"/>
    <w:rsid w:val="00792A21"/>
    <w:rsid w:val="0079319B"/>
    <w:rsid w:val="007934D6"/>
    <w:rsid w:val="007935D3"/>
    <w:rsid w:val="007943B8"/>
    <w:rsid w:val="007946C3"/>
    <w:rsid w:val="00794EE1"/>
    <w:rsid w:val="00795ADE"/>
    <w:rsid w:val="00796C28"/>
    <w:rsid w:val="007A0516"/>
    <w:rsid w:val="007A0856"/>
    <w:rsid w:val="007A2DE4"/>
    <w:rsid w:val="007A3532"/>
    <w:rsid w:val="007A362F"/>
    <w:rsid w:val="007A3B76"/>
    <w:rsid w:val="007A42A6"/>
    <w:rsid w:val="007A4306"/>
    <w:rsid w:val="007B1269"/>
    <w:rsid w:val="007B2B78"/>
    <w:rsid w:val="007B6842"/>
    <w:rsid w:val="007C092C"/>
    <w:rsid w:val="007C0A7A"/>
    <w:rsid w:val="007C1911"/>
    <w:rsid w:val="007C1C21"/>
    <w:rsid w:val="007C306E"/>
    <w:rsid w:val="007C3868"/>
    <w:rsid w:val="007C3D82"/>
    <w:rsid w:val="007C45B8"/>
    <w:rsid w:val="007C7369"/>
    <w:rsid w:val="007D0D27"/>
    <w:rsid w:val="007D1273"/>
    <w:rsid w:val="007D1E4D"/>
    <w:rsid w:val="007D3C41"/>
    <w:rsid w:val="007D48C9"/>
    <w:rsid w:val="007D6F7E"/>
    <w:rsid w:val="007E1009"/>
    <w:rsid w:val="007E2205"/>
    <w:rsid w:val="007E27C2"/>
    <w:rsid w:val="007E3835"/>
    <w:rsid w:val="007E3F7E"/>
    <w:rsid w:val="007E4723"/>
    <w:rsid w:val="007E4E3E"/>
    <w:rsid w:val="007E6236"/>
    <w:rsid w:val="007E6AEF"/>
    <w:rsid w:val="007E6F1E"/>
    <w:rsid w:val="007E6F41"/>
    <w:rsid w:val="007F059C"/>
    <w:rsid w:val="007F2B98"/>
    <w:rsid w:val="007F3EB0"/>
    <w:rsid w:val="007F5FE9"/>
    <w:rsid w:val="007F7674"/>
    <w:rsid w:val="007F7682"/>
    <w:rsid w:val="008009B8"/>
    <w:rsid w:val="008028A0"/>
    <w:rsid w:val="0080386B"/>
    <w:rsid w:val="00804B52"/>
    <w:rsid w:val="008066AC"/>
    <w:rsid w:val="00810D55"/>
    <w:rsid w:val="008115B9"/>
    <w:rsid w:val="008126AC"/>
    <w:rsid w:val="00814F61"/>
    <w:rsid w:val="008162DE"/>
    <w:rsid w:val="00816322"/>
    <w:rsid w:val="00817C91"/>
    <w:rsid w:val="00820121"/>
    <w:rsid w:val="008203EC"/>
    <w:rsid w:val="00820DAA"/>
    <w:rsid w:val="008218A8"/>
    <w:rsid w:val="0082272A"/>
    <w:rsid w:val="00824DCB"/>
    <w:rsid w:val="00830445"/>
    <w:rsid w:val="00830646"/>
    <w:rsid w:val="0083148C"/>
    <w:rsid w:val="00834DF6"/>
    <w:rsid w:val="00836B22"/>
    <w:rsid w:val="008379E4"/>
    <w:rsid w:val="0084038F"/>
    <w:rsid w:val="00841867"/>
    <w:rsid w:val="00841DD1"/>
    <w:rsid w:val="00842C94"/>
    <w:rsid w:val="00842EAF"/>
    <w:rsid w:val="00842F8A"/>
    <w:rsid w:val="008431A8"/>
    <w:rsid w:val="008502E7"/>
    <w:rsid w:val="0085050D"/>
    <w:rsid w:val="00850C6B"/>
    <w:rsid w:val="00852725"/>
    <w:rsid w:val="00852E30"/>
    <w:rsid w:val="00852E95"/>
    <w:rsid w:val="008531A5"/>
    <w:rsid w:val="00853AC1"/>
    <w:rsid w:val="00854123"/>
    <w:rsid w:val="00854411"/>
    <w:rsid w:val="0085469A"/>
    <w:rsid w:val="0085540D"/>
    <w:rsid w:val="00861BBA"/>
    <w:rsid w:val="00864112"/>
    <w:rsid w:val="00864665"/>
    <w:rsid w:val="008646DA"/>
    <w:rsid w:val="00867182"/>
    <w:rsid w:val="008674F3"/>
    <w:rsid w:val="008678F0"/>
    <w:rsid w:val="00867B4F"/>
    <w:rsid w:val="0087142B"/>
    <w:rsid w:val="00872BD4"/>
    <w:rsid w:val="008740BC"/>
    <w:rsid w:val="00874665"/>
    <w:rsid w:val="00874F09"/>
    <w:rsid w:val="00875CFE"/>
    <w:rsid w:val="00875F47"/>
    <w:rsid w:val="00876E79"/>
    <w:rsid w:val="00881150"/>
    <w:rsid w:val="008846B4"/>
    <w:rsid w:val="0088485F"/>
    <w:rsid w:val="008866D5"/>
    <w:rsid w:val="00886E87"/>
    <w:rsid w:val="00886F1C"/>
    <w:rsid w:val="008875FC"/>
    <w:rsid w:val="008909E8"/>
    <w:rsid w:val="00891247"/>
    <w:rsid w:val="00891C4B"/>
    <w:rsid w:val="008920AE"/>
    <w:rsid w:val="00892589"/>
    <w:rsid w:val="008933DD"/>
    <w:rsid w:val="00895536"/>
    <w:rsid w:val="008A00A7"/>
    <w:rsid w:val="008A0CE4"/>
    <w:rsid w:val="008A0F00"/>
    <w:rsid w:val="008A0F95"/>
    <w:rsid w:val="008A1DBD"/>
    <w:rsid w:val="008A1FBE"/>
    <w:rsid w:val="008A2D9D"/>
    <w:rsid w:val="008A36A5"/>
    <w:rsid w:val="008A437C"/>
    <w:rsid w:val="008B01A5"/>
    <w:rsid w:val="008B1E73"/>
    <w:rsid w:val="008B23E8"/>
    <w:rsid w:val="008B256B"/>
    <w:rsid w:val="008B2A0D"/>
    <w:rsid w:val="008B39D3"/>
    <w:rsid w:val="008B5060"/>
    <w:rsid w:val="008B52C3"/>
    <w:rsid w:val="008B6046"/>
    <w:rsid w:val="008B69AC"/>
    <w:rsid w:val="008B7731"/>
    <w:rsid w:val="008C16C4"/>
    <w:rsid w:val="008C1F44"/>
    <w:rsid w:val="008C4091"/>
    <w:rsid w:val="008C510B"/>
    <w:rsid w:val="008C7D15"/>
    <w:rsid w:val="008D0411"/>
    <w:rsid w:val="008D341E"/>
    <w:rsid w:val="008D377E"/>
    <w:rsid w:val="008D4F7C"/>
    <w:rsid w:val="008D5660"/>
    <w:rsid w:val="008D6C21"/>
    <w:rsid w:val="008D7245"/>
    <w:rsid w:val="008E03C5"/>
    <w:rsid w:val="008E1AE0"/>
    <w:rsid w:val="008E3F40"/>
    <w:rsid w:val="008E7836"/>
    <w:rsid w:val="008E7FC4"/>
    <w:rsid w:val="008F0C6D"/>
    <w:rsid w:val="008F2D57"/>
    <w:rsid w:val="008F2E7E"/>
    <w:rsid w:val="008F4C98"/>
    <w:rsid w:val="008F6F08"/>
    <w:rsid w:val="00900462"/>
    <w:rsid w:val="00902329"/>
    <w:rsid w:val="009066B7"/>
    <w:rsid w:val="0090696F"/>
    <w:rsid w:val="00907B6A"/>
    <w:rsid w:val="009135B6"/>
    <w:rsid w:val="00913BBA"/>
    <w:rsid w:val="00914AF0"/>
    <w:rsid w:val="00915A9E"/>
    <w:rsid w:val="00916095"/>
    <w:rsid w:val="0091637F"/>
    <w:rsid w:val="00923B80"/>
    <w:rsid w:val="00923F7B"/>
    <w:rsid w:val="009246E2"/>
    <w:rsid w:val="00924BC5"/>
    <w:rsid w:val="00925532"/>
    <w:rsid w:val="00927293"/>
    <w:rsid w:val="00927878"/>
    <w:rsid w:val="00927CD0"/>
    <w:rsid w:val="00933E3E"/>
    <w:rsid w:val="00934A45"/>
    <w:rsid w:val="0093647E"/>
    <w:rsid w:val="00937116"/>
    <w:rsid w:val="009373E5"/>
    <w:rsid w:val="00937AB5"/>
    <w:rsid w:val="0094159A"/>
    <w:rsid w:val="00947AED"/>
    <w:rsid w:val="00947DED"/>
    <w:rsid w:val="00952014"/>
    <w:rsid w:val="00953386"/>
    <w:rsid w:val="009533F6"/>
    <w:rsid w:val="00953A4C"/>
    <w:rsid w:val="00955D41"/>
    <w:rsid w:val="00956234"/>
    <w:rsid w:val="009571B3"/>
    <w:rsid w:val="009574CE"/>
    <w:rsid w:val="00957B1D"/>
    <w:rsid w:val="00957C39"/>
    <w:rsid w:val="00957C8A"/>
    <w:rsid w:val="00960694"/>
    <w:rsid w:val="00960C5A"/>
    <w:rsid w:val="00961F29"/>
    <w:rsid w:val="00961F63"/>
    <w:rsid w:val="00962661"/>
    <w:rsid w:val="0096307D"/>
    <w:rsid w:val="009632B9"/>
    <w:rsid w:val="00963A3C"/>
    <w:rsid w:val="009668EB"/>
    <w:rsid w:val="00966DC8"/>
    <w:rsid w:val="00970163"/>
    <w:rsid w:val="00970BBB"/>
    <w:rsid w:val="00972C58"/>
    <w:rsid w:val="00973134"/>
    <w:rsid w:val="009732EB"/>
    <w:rsid w:val="00974BF4"/>
    <w:rsid w:val="00980D9D"/>
    <w:rsid w:val="00981221"/>
    <w:rsid w:val="009818D0"/>
    <w:rsid w:val="00982D93"/>
    <w:rsid w:val="0098337C"/>
    <w:rsid w:val="00983B9D"/>
    <w:rsid w:val="0098439B"/>
    <w:rsid w:val="009845EF"/>
    <w:rsid w:val="009849BA"/>
    <w:rsid w:val="009861C0"/>
    <w:rsid w:val="00986C0E"/>
    <w:rsid w:val="00987071"/>
    <w:rsid w:val="009873C4"/>
    <w:rsid w:val="00987A41"/>
    <w:rsid w:val="00987E1A"/>
    <w:rsid w:val="00990EEA"/>
    <w:rsid w:val="00990F7B"/>
    <w:rsid w:val="00991936"/>
    <w:rsid w:val="009921A6"/>
    <w:rsid w:val="00992EFA"/>
    <w:rsid w:val="00992FD9"/>
    <w:rsid w:val="00993C68"/>
    <w:rsid w:val="00994401"/>
    <w:rsid w:val="009963E7"/>
    <w:rsid w:val="0099663E"/>
    <w:rsid w:val="009A0830"/>
    <w:rsid w:val="009A1510"/>
    <w:rsid w:val="009A238B"/>
    <w:rsid w:val="009A4120"/>
    <w:rsid w:val="009A4914"/>
    <w:rsid w:val="009B049A"/>
    <w:rsid w:val="009B119B"/>
    <w:rsid w:val="009B1956"/>
    <w:rsid w:val="009B1EFE"/>
    <w:rsid w:val="009B3DAD"/>
    <w:rsid w:val="009B544C"/>
    <w:rsid w:val="009B58D2"/>
    <w:rsid w:val="009C0A29"/>
    <w:rsid w:val="009C0D28"/>
    <w:rsid w:val="009C2E94"/>
    <w:rsid w:val="009C37A9"/>
    <w:rsid w:val="009C43D2"/>
    <w:rsid w:val="009C621D"/>
    <w:rsid w:val="009D0753"/>
    <w:rsid w:val="009D0C85"/>
    <w:rsid w:val="009D1732"/>
    <w:rsid w:val="009D2029"/>
    <w:rsid w:val="009D3A9C"/>
    <w:rsid w:val="009D3BAF"/>
    <w:rsid w:val="009D4627"/>
    <w:rsid w:val="009D4885"/>
    <w:rsid w:val="009E02F7"/>
    <w:rsid w:val="009E1BB8"/>
    <w:rsid w:val="009E23BA"/>
    <w:rsid w:val="009E326E"/>
    <w:rsid w:val="009E3EE5"/>
    <w:rsid w:val="009E62B5"/>
    <w:rsid w:val="009E660B"/>
    <w:rsid w:val="009F0D24"/>
    <w:rsid w:val="009F3D9E"/>
    <w:rsid w:val="009F4277"/>
    <w:rsid w:val="009F5DB3"/>
    <w:rsid w:val="009F62E7"/>
    <w:rsid w:val="00A00192"/>
    <w:rsid w:val="00A0021B"/>
    <w:rsid w:val="00A015A6"/>
    <w:rsid w:val="00A02783"/>
    <w:rsid w:val="00A02F9F"/>
    <w:rsid w:val="00A0326C"/>
    <w:rsid w:val="00A04D16"/>
    <w:rsid w:val="00A05E19"/>
    <w:rsid w:val="00A071F7"/>
    <w:rsid w:val="00A07A3E"/>
    <w:rsid w:val="00A10C37"/>
    <w:rsid w:val="00A12C89"/>
    <w:rsid w:val="00A1589A"/>
    <w:rsid w:val="00A17632"/>
    <w:rsid w:val="00A21D5E"/>
    <w:rsid w:val="00A221B0"/>
    <w:rsid w:val="00A23EF9"/>
    <w:rsid w:val="00A24A09"/>
    <w:rsid w:val="00A26730"/>
    <w:rsid w:val="00A30D5D"/>
    <w:rsid w:val="00A31D1C"/>
    <w:rsid w:val="00A338C9"/>
    <w:rsid w:val="00A35958"/>
    <w:rsid w:val="00A36AAE"/>
    <w:rsid w:val="00A37880"/>
    <w:rsid w:val="00A4107D"/>
    <w:rsid w:val="00A419C6"/>
    <w:rsid w:val="00A426B0"/>
    <w:rsid w:val="00A433C3"/>
    <w:rsid w:val="00A43AF6"/>
    <w:rsid w:val="00A43B0F"/>
    <w:rsid w:val="00A453D9"/>
    <w:rsid w:val="00A45651"/>
    <w:rsid w:val="00A471D7"/>
    <w:rsid w:val="00A472E0"/>
    <w:rsid w:val="00A50AD8"/>
    <w:rsid w:val="00A51EF3"/>
    <w:rsid w:val="00A52EFF"/>
    <w:rsid w:val="00A54B0B"/>
    <w:rsid w:val="00A54B9E"/>
    <w:rsid w:val="00A554C4"/>
    <w:rsid w:val="00A568E9"/>
    <w:rsid w:val="00A56D23"/>
    <w:rsid w:val="00A640BE"/>
    <w:rsid w:val="00A64432"/>
    <w:rsid w:val="00A654BB"/>
    <w:rsid w:val="00A65DC9"/>
    <w:rsid w:val="00A676E6"/>
    <w:rsid w:val="00A7042A"/>
    <w:rsid w:val="00A70F7E"/>
    <w:rsid w:val="00A71286"/>
    <w:rsid w:val="00A72C3F"/>
    <w:rsid w:val="00A72E29"/>
    <w:rsid w:val="00A731B4"/>
    <w:rsid w:val="00A741FA"/>
    <w:rsid w:val="00A742D6"/>
    <w:rsid w:val="00A76724"/>
    <w:rsid w:val="00A7701A"/>
    <w:rsid w:val="00A77A37"/>
    <w:rsid w:val="00A831E6"/>
    <w:rsid w:val="00A83467"/>
    <w:rsid w:val="00A85029"/>
    <w:rsid w:val="00A85044"/>
    <w:rsid w:val="00A862B3"/>
    <w:rsid w:val="00A86F7E"/>
    <w:rsid w:val="00A87A83"/>
    <w:rsid w:val="00A87EE0"/>
    <w:rsid w:val="00A90F6A"/>
    <w:rsid w:val="00A92730"/>
    <w:rsid w:val="00A95E70"/>
    <w:rsid w:val="00AA156A"/>
    <w:rsid w:val="00AA1FB2"/>
    <w:rsid w:val="00AA229E"/>
    <w:rsid w:val="00AA30EA"/>
    <w:rsid w:val="00AA3302"/>
    <w:rsid w:val="00AA3EFB"/>
    <w:rsid w:val="00AA3F1C"/>
    <w:rsid w:val="00AA746A"/>
    <w:rsid w:val="00AA7F80"/>
    <w:rsid w:val="00AB14E9"/>
    <w:rsid w:val="00AB2340"/>
    <w:rsid w:val="00AB31B3"/>
    <w:rsid w:val="00AB6D4E"/>
    <w:rsid w:val="00AB6EF5"/>
    <w:rsid w:val="00AB7544"/>
    <w:rsid w:val="00AB75CA"/>
    <w:rsid w:val="00AC1473"/>
    <w:rsid w:val="00AC1DB7"/>
    <w:rsid w:val="00AC23B6"/>
    <w:rsid w:val="00AC383F"/>
    <w:rsid w:val="00AC4AB8"/>
    <w:rsid w:val="00AC6395"/>
    <w:rsid w:val="00AD1214"/>
    <w:rsid w:val="00AD2747"/>
    <w:rsid w:val="00AD5964"/>
    <w:rsid w:val="00AD6725"/>
    <w:rsid w:val="00AD77F3"/>
    <w:rsid w:val="00AD7FA6"/>
    <w:rsid w:val="00AE1B7D"/>
    <w:rsid w:val="00AE24DA"/>
    <w:rsid w:val="00AE3CF1"/>
    <w:rsid w:val="00AE4D3E"/>
    <w:rsid w:val="00AE5536"/>
    <w:rsid w:val="00AE5853"/>
    <w:rsid w:val="00AE5A52"/>
    <w:rsid w:val="00AE65DD"/>
    <w:rsid w:val="00AE6964"/>
    <w:rsid w:val="00AE728C"/>
    <w:rsid w:val="00AF247A"/>
    <w:rsid w:val="00AF24D8"/>
    <w:rsid w:val="00AF371F"/>
    <w:rsid w:val="00AF45FA"/>
    <w:rsid w:val="00AF73FE"/>
    <w:rsid w:val="00B0008E"/>
    <w:rsid w:val="00B00DEC"/>
    <w:rsid w:val="00B01778"/>
    <w:rsid w:val="00B01BCC"/>
    <w:rsid w:val="00B02477"/>
    <w:rsid w:val="00B0286F"/>
    <w:rsid w:val="00B02C41"/>
    <w:rsid w:val="00B05981"/>
    <w:rsid w:val="00B06539"/>
    <w:rsid w:val="00B06586"/>
    <w:rsid w:val="00B07675"/>
    <w:rsid w:val="00B07848"/>
    <w:rsid w:val="00B07E7F"/>
    <w:rsid w:val="00B101E2"/>
    <w:rsid w:val="00B144D7"/>
    <w:rsid w:val="00B1667B"/>
    <w:rsid w:val="00B17716"/>
    <w:rsid w:val="00B203DA"/>
    <w:rsid w:val="00B236B3"/>
    <w:rsid w:val="00B24A82"/>
    <w:rsid w:val="00B26A5E"/>
    <w:rsid w:val="00B302DD"/>
    <w:rsid w:val="00B30632"/>
    <w:rsid w:val="00B32A85"/>
    <w:rsid w:val="00B32BAD"/>
    <w:rsid w:val="00B34246"/>
    <w:rsid w:val="00B36FFC"/>
    <w:rsid w:val="00B41FF6"/>
    <w:rsid w:val="00B42300"/>
    <w:rsid w:val="00B42944"/>
    <w:rsid w:val="00B44BAA"/>
    <w:rsid w:val="00B4777E"/>
    <w:rsid w:val="00B513B1"/>
    <w:rsid w:val="00B56334"/>
    <w:rsid w:val="00B57999"/>
    <w:rsid w:val="00B60160"/>
    <w:rsid w:val="00B61129"/>
    <w:rsid w:val="00B61269"/>
    <w:rsid w:val="00B61657"/>
    <w:rsid w:val="00B61B98"/>
    <w:rsid w:val="00B61C75"/>
    <w:rsid w:val="00B62755"/>
    <w:rsid w:val="00B6425F"/>
    <w:rsid w:val="00B65031"/>
    <w:rsid w:val="00B65898"/>
    <w:rsid w:val="00B65D25"/>
    <w:rsid w:val="00B67258"/>
    <w:rsid w:val="00B67567"/>
    <w:rsid w:val="00B67B42"/>
    <w:rsid w:val="00B71E75"/>
    <w:rsid w:val="00B7606B"/>
    <w:rsid w:val="00B77906"/>
    <w:rsid w:val="00B80BA5"/>
    <w:rsid w:val="00B82581"/>
    <w:rsid w:val="00B826A9"/>
    <w:rsid w:val="00B82D7D"/>
    <w:rsid w:val="00B82F26"/>
    <w:rsid w:val="00B83A08"/>
    <w:rsid w:val="00B83CD6"/>
    <w:rsid w:val="00B83D17"/>
    <w:rsid w:val="00B84A41"/>
    <w:rsid w:val="00B86D93"/>
    <w:rsid w:val="00B86D99"/>
    <w:rsid w:val="00B87F88"/>
    <w:rsid w:val="00B90785"/>
    <w:rsid w:val="00B92181"/>
    <w:rsid w:val="00B946CD"/>
    <w:rsid w:val="00B957DC"/>
    <w:rsid w:val="00B97865"/>
    <w:rsid w:val="00BA0FF7"/>
    <w:rsid w:val="00BA107E"/>
    <w:rsid w:val="00BA4F5C"/>
    <w:rsid w:val="00BA5303"/>
    <w:rsid w:val="00BA57EF"/>
    <w:rsid w:val="00BA62D0"/>
    <w:rsid w:val="00BB0768"/>
    <w:rsid w:val="00BB48D5"/>
    <w:rsid w:val="00BB4AA1"/>
    <w:rsid w:val="00BB5D06"/>
    <w:rsid w:val="00BB6556"/>
    <w:rsid w:val="00BB6A9B"/>
    <w:rsid w:val="00BB7516"/>
    <w:rsid w:val="00BC18D7"/>
    <w:rsid w:val="00BC3AE3"/>
    <w:rsid w:val="00BC415E"/>
    <w:rsid w:val="00BD0353"/>
    <w:rsid w:val="00BD0923"/>
    <w:rsid w:val="00BD11BC"/>
    <w:rsid w:val="00BD1C37"/>
    <w:rsid w:val="00BD4E43"/>
    <w:rsid w:val="00BD5B65"/>
    <w:rsid w:val="00BD65AB"/>
    <w:rsid w:val="00BD66ED"/>
    <w:rsid w:val="00BD72E4"/>
    <w:rsid w:val="00BE02BB"/>
    <w:rsid w:val="00BE1370"/>
    <w:rsid w:val="00BE29D9"/>
    <w:rsid w:val="00BE2F18"/>
    <w:rsid w:val="00BE38EC"/>
    <w:rsid w:val="00BE60A2"/>
    <w:rsid w:val="00BF272D"/>
    <w:rsid w:val="00BF3439"/>
    <w:rsid w:val="00BF3479"/>
    <w:rsid w:val="00BF4492"/>
    <w:rsid w:val="00BF50BF"/>
    <w:rsid w:val="00BF586D"/>
    <w:rsid w:val="00BF68F0"/>
    <w:rsid w:val="00BF68FB"/>
    <w:rsid w:val="00C021A1"/>
    <w:rsid w:val="00C02394"/>
    <w:rsid w:val="00C02C99"/>
    <w:rsid w:val="00C02CB7"/>
    <w:rsid w:val="00C02F71"/>
    <w:rsid w:val="00C03BD2"/>
    <w:rsid w:val="00C05282"/>
    <w:rsid w:val="00C05DA2"/>
    <w:rsid w:val="00C074ED"/>
    <w:rsid w:val="00C10F94"/>
    <w:rsid w:val="00C11BD7"/>
    <w:rsid w:val="00C11DF1"/>
    <w:rsid w:val="00C12D15"/>
    <w:rsid w:val="00C12D79"/>
    <w:rsid w:val="00C14888"/>
    <w:rsid w:val="00C15ACF"/>
    <w:rsid w:val="00C1798B"/>
    <w:rsid w:val="00C21406"/>
    <w:rsid w:val="00C23BB1"/>
    <w:rsid w:val="00C302E7"/>
    <w:rsid w:val="00C304AD"/>
    <w:rsid w:val="00C3183F"/>
    <w:rsid w:val="00C323EF"/>
    <w:rsid w:val="00C33AB5"/>
    <w:rsid w:val="00C34FBE"/>
    <w:rsid w:val="00C35158"/>
    <w:rsid w:val="00C3626D"/>
    <w:rsid w:val="00C3717D"/>
    <w:rsid w:val="00C37E40"/>
    <w:rsid w:val="00C40D3D"/>
    <w:rsid w:val="00C41C0B"/>
    <w:rsid w:val="00C426F6"/>
    <w:rsid w:val="00C439E1"/>
    <w:rsid w:val="00C46AF8"/>
    <w:rsid w:val="00C503FE"/>
    <w:rsid w:val="00C505D5"/>
    <w:rsid w:val="00C50631"/>
    <w:rsid w:val="00C50AB1"/>
    <w:rsid w:val="00C548B6"/>
    <w:rsid w:val="00C54A18"/>
    <w:rsid w:val="00C55E66"/>
    <w:rsid w:val="00C57FC2"/>
    <w:rsid w:val="00C601DD"/>
    <w:rsid w:val="00C606C0"/>
    <w:rsid w:val="00C6164A"/>
    <w:rsid w:val="00C61C17"/>
    <w:rsid w:val="00C62300"/>
    <w:rsid w:val="00C63459"/>
    <w:rsid w:val="00C64030"/>
    <w:rsid w:val="00C641D0"/>
    <w:rsid w:val="00C67081"/>
    <w:rsid w:val="00C67739"/>
    <w:rsid w:val="00C719AD"/>
    <w:rsid w:val="00C719B4"/>
    <w:rsid w:val="00C721B6"/>
    <w:rsid w:val="00C72516"/>
    <w:rsid w:val="00C7549E"/>
    <w:rsid w:val="00C75C56"/>
    <w:rsid w:val="00C81F00"/>
    <w:rsid w:val="00C832F4"/>
    <w:rsid w:val="00C84701"/>
    <w:rsid w:val="00C84C04"/>
    <w:rsid w:val="00C84DC7"/>
    <w:rsid w:val="00C87457"/>
    <w:rsid w:val="00C92403"/>
    <w:rsid w:val="00C95B98"/>
    <w:rsid w:val="00CA06A4"/>
    <w:rsid w:val="00CA0B3D"/>
    <w:rsid w:val="00CA2EF7"/>
    <w:rsid w:val="00CA4B90"/>
    <w:rsid w:val="00CA62CF"/>
    <w:rsid w:val="00CA6FB6"/>
    <w:rsid w:val="00CA709D"/>
    <w:rsid w:val="00CB073A"/>
    <w:rsid w:val="00CB0A3B"/>
    <w:rsid w:val="00CB0A6A"/>
    <w:rsid w:val="00CB2330"/>
    <w:rsid w:val="00CB3121"/>
    <w:rsid w:val="00CB4011"/>
    <w:rsid w:val="00CB5809"/>
    <w:rsid w:val="00CB62F3"/>
    <w:rsid w:val="00CB7F50"/>
    <w:rsid w:val="00CC0165"/>
    <w:rsid w:val="00CC3811"/>
    <w:rsid w:val="00CC5068"/>
    <w:rsid w:val="00CC7D23"/>
    <w:rsid w:val="00CD03D3"/>
    <w:rsid w:val="00CD0C06"/>
    <w:rsid w:val="00CD2C58"/>
    <w:rsid w:val="00CD2DD9"/>
    <w:rsid w:val="00CD2F13"/>
    <w:rsid w:val="00CD4F5E"/>
    <w:rsid w:val="00CD52F8"/>
    <w:rsid w:val="00CD531F"/>
    <w:rsid w:val="00CD7181"/>
    <w:rsid w:val="00CE0499"/>
    <w:rsid w:val="00CE0667"/>
    <w:rsid w:val="00CE0BCA"/>
    <w:rsid w:val="00CE188B"/>
    <w:rsid w:val="00CE2E75"/>
    <w:rsid w:val="00CE5681"/>
    <w:rsid w:val="00CE5795"/>
    <w:rsid w:val="00CE757A"/>
    <w:rsid w:val="00CE7960"/>
    <w:rsid w:val="00CF0461"/>
    <w:rsid w:val="00CF0A03"/>
    <w:rsid w:val="00CF1EAE"/>
    <w:rsid w:val="00CF2E32"/>
    <w:rsid w:val="00CF4C76"/>
    <w:rsid w:val="00CF5ABB"/>
    <w:rsid w:val="00D01A7E"/>
    <w:rsid w:val="00D02B79"/>
    <w:rsid w:val="00D02BE6"/>
    <w:rsid w:val="00D0599F"/>
    <w:rsid w:val="00D102F8"/>
    <w:rsid w:val="00D10F3F"/>
    <w:rsid w:val="00D1120D"/>
    <w:rsid w:val="00D12806"/>
    <w:rsid w:val="00D16677"/>
    <w:rsid w:val="00D16D6E"/>
    <w:rsid w:val="00D17E7C"/>
    <w:rsid w:val="00D205C8"/>
    <w:rsid w:val="00D206C6"/>
    <w:rsid w:val="00D21EF7"/>
    <w:rsid w:val="00D22611"/>
    <w:rsid w:val="00D24B17"/>
    <w:rsid w:val="00D24C37"/>
    <w:rsid w:val="00D267D0"/>
    <w:rsid w:val="00D26DA1"/>
    <w:rsid w:val="00D27EE2"/>
    <w:rsid w:val="00D30AED"/>
    <w:rsid w:val="00D33908"/>
    <w:rsid w:val="00D3501C"/>
    <w:rsid w:val="00D36655"/>
    <w:rsid w:val="00D3687F"/>
    <w:rsid w:val="00D3750A"/>
    <w:rsid w:val="00D4201A"/>
    <w:rsid w:val="00D42E01"/>
    <w:rsid w:val="00D4350C"/>
    <w:rsid w:val="00D45D8D"/>
    <w:rsid w:val="00D46429"/>
    <w:rsid w:val="00D47AB3"/>
    <w:rsid w:val="00D540EE"/>
    <w:rsid w:val="00D542F6"/>
    <w:rsid w:val="00D54EC3"/>
    <w:rsid w:val="00D55970"/>
    <w:rsid w:val="00D561D9"/>
    <w:rsid w:val="00D6063C"/>
    <w:rsid w:val="00D60A0B"/>
    <w:rsid w:val="00D60B7D"/>
    <w:rsid w:val="00D62347"/>
    <w:rsid w:val="00D62B12"/>
    <w:rsid w:val="00D63500"/>
    <w:rsid w:val="00D6410F"/>
    <w:rsid w:val="00D641FA"/>
    <w:rsid w:val="00D65F9C"/>
    <w:rsid w:val="00D66407"/>
    <w:rsid w:val="00D73B05"/>
    <w:rsid w:val="00D740D6"/>
    <w:rsid w:val="00D74DE7"/>
    <w:rsid w:val="00D76099"/>
    <w:rsid w:val="00D76526"/>
    <w:rsid w:val="00D76B70"/>
    <w:rsid w:val="00D7701B"/>
    <w:rsid w:val="00D77CE1"/>
    <w:rsid w:val="00D80349"/>
    <w:rsid w:val="00D81753"/>
    <w:rsid w:val="00D82963"/>
    <w:rsid w:val="00D84451"/>
    <w:rsid w:val="00D84BB5"/>
    <w:rsid w:val="00D84C25"/>
    <w:rsid w:val="00D86A09"/>
    <w:rsid w:val="00D87125"/>
    <w:rsid w:val="00D916DB"/>
    <w:rsid w:val="00D918E7"/>
    <w:rsid w:val="00D93C23"/>
    <w:rsid w:val="00D9454C"/>
    <w:rsid w:val="00D95EE5"/>
    <w:rsid w:val="00D975CB"/>
    <w:rsid w:val="00DA0DAA"/>
    <w:rsid w:val="00DA16F7"/>
    <w:rsid w:val="00DA2D5B"/>
    <w:rsid w:val="00DA345F"/>
    <w:rsid w:val="00DA36E8"/>
    <w:rsid w:val="00DA4325"/>
    <w:rsid w:val="00DA49C4"/>
    <w:rsid w:val="00DA52FC"/>
    <w:rsid w:val="00DA554D"/>
    <w:rsid w:val="00DA5A86"/>
    <w:rsid w:val="00DA5E59"/>
    <w:rsid w:val="00DA6A67"/>
    <w:rsid w:val="00DA78C0"/>
    <w:rsid w:val="00DB219C"/>
    <w:rsid w:val="00DB5992"/>
    <w:rsid w:val="00DC1BC2"/>
    <w:rsid w:val="00DC3821"/>
    <w:rsid w:val="00DC3AAB"/>
    <w:rsid w:val="00DC3B50"/>
    <w:rsid w:val="00DC58AF"/>
    <w:rsid w:val="00DC59E8"/>
    <w:rsid w:val="00DC6DF8"/>
    <w:rsid w:val="00DC7780"/>
    <w:rsid w:val="00DC7C70"/>
    <w:rsid w:val="00DD3B44"/>
    <w:rsid w:val="00DD47B4"/>
    <w:rsid w:val="00DD6505"/>
    <w:rsid w:val="00DD6751"/>
    <w:rsid w:val="00DE148A"/>
    <w:rsid w:val="00DE1977"/>
    <w:rsid w:val="00DE2331"/>
    <w:rsid w:val="00DE25BF"/>
    <w:rsid w:val="00DE5015"/>
    <w:rsid w:val="00DE7FB0"/>
    <w:rsid w:val="00DF0FDA"/>
    <w:rsid w:val="00DF2440"/>
    <w:rsid w:val="00DF4401"/>
    <w:rsid w:val="00E0151C"/>
    <w:rsid w:val="00E01B8B"/>
    <w:rsid w:val="00E04660"/>
    <w:rsid w:val="00E10F75"/>
    <w:rsid w:val="00E10F8E"/>
    <w:rsid w:val="00E12F54"/>
    <w:rsid w:val="00E13348"/>
    <w:rsid w:val="00E13EB0"/>
    <w:rsid w:val="00E15640"/>
    <w:rsid w:val="00E16EDD"/>
    <w:rsid w:val="00E177F1"/>
    <w:rsid w:val="00E17D18"/>
    <w:rsid w:val="00E20744"/>
    <w:rsid w:val="00E2075A"/>
    <w:rsid w:val="00E21FB0"/>
    <w:rsid w:val="00E225B6"/>
    <w:rsid w:val="00E2307F"/>
    <w:rsid w:val="00E256FE"/>
    <w:rsid w:val="00E2774A"/>
    <w:rsid w:val="00E303BB"/>
    <w:rsid w:val="00E32D3E"/>
    <w:rsid w:val="00E33078"/>
    <w:rsid w:val="00E36689"/>
    <w:rsid w:val="00E36A88"/>
    <w:rsid w:val="00E402D3"/>
    <w:rsid w:val="00E40CFB"/>
    <w:rsid w:val="00E41412"/>
    <w:rsid w:val="00E41555"/>
    <w:rsid w:val="00E415D5"/>
    <w:rsid w:val="00E43425"/>
    <w:rsid w:val="00E43D70"/>
    <w:rsid w:val="00E44372"/>
    <w:rsid w:val="00E44436"/>
    <w:rsid w:val="00E44DDB"/>
    <w:rsid w:val="00E45719"/>
    <w:rsid w:val="00E46223"/>
    <w:rsid w:val="00E47478"/>
    <w:rsid w:val="00E50936"/>
    <w:rsid w:val="00E50C3D"/>
    <w:rsid w:val="00E51580"/>
    <w:rsid w:val="00E52533"/>
    <w:rsid w:val="00E528F7"/>
    <w:rsid w:val="00E52EF1"/>
    <w:rsid w:val="00E54AFA"/>
    <w:rsid w:val="00E6339A"/>
    <w:rsid w:val="00E6539C"/>
    <w:rsid w:val="00E66685"/>
    <w:rsid w:val="00E6711B"/>
    <w:rsid w:val="00E67AA2"/>
    <w:rsid w:val="00E7021C"/>
    <w:rsid w:val="00E705DE"/>
    <w:rsid w:val="00E70F49"/>
    <w:rsid w:val="00E710EE"/>
    <w:rsid w:val="00E72CDE"/>
    <w:rsid w:val="00E74521"/>
    <w:rsid w:val="00E752B4"/>
    <w:rsid w:val="00E758D7"/>
    <w:rsid w:val="00E7644B"/>
    <w:rsid w:val="00E7661E"/>
    <w:rsid w:val="00E82C6B"/>
    <w:rsid w:val="00E83726"/>
    <w:rsid w:val="00E84C5C"/>
    <w:rsid w:val="00E84CCB"/>
    <w:rsid w:val="00E85344"/>
    <w:rsid w:val="00E85345"/>
    <w:rsid w:val="00E872CC"/>
    <w:rsid w:val="00E87A36"/>
    <w:rsid w:val="00E90145"/>
    <w:rsid w:val="00E904EB"/>
    <w:rsid w:val="00E90A2A"/>
    <w:rsid w:val="00E90AB1"/>
    <w:rsid w:val="00E9154A"/>
    <w:rsid w:val="00E91A7D"/>
    <w:rsid w:val="00E93A09"/>
    <w:rsid w:val="00E96582"/>
    <w:rsid w:val="00E96814"/>
    <w:rsid w:val="00E96919"/>
    <w:rsid w:val="00E979FC"/>
    <w:rsid w:val="00EA1182"/>
    <w:rsid w:val="00EA28D5"/>
    <w:rsid w:val="00EA2C9A"/>
    <w:rsid w:val="00EA4E9E"/>
    <w:rsid w:val="00EA5235"/>
    <w:rsid w:val="00EA5749"/>
    <w:rsid w:val="00EA5D9C"/>
    <w:rsid w:val="00EA6D7F"/>
    <w:rsid w:val="00EB057C"/>
    <w:rsid w:val="00EB1BD8"/>
    <w:rsid w:val="00EB34AE"/>
    <w:rsid w:val="00EB4630"/>
    <w:rsid w:val="00EB4A4D"/>
    <w:rsid w:val="00EB4EDF"/>
    <w:rsid w:val="00EB4F71"/>
    <w:rsid w:val="00EB52EC"/>
    <w:rsid w:val="00EB5AB9"/>
    <w:rsid w:val="00EB77E0"/>
    <w:rsid w:val="00EC083D"/>
    <w:rsid w:val="00EC10FA"/>
    <w:rsid w:val="00EC1D12"/>
    <w:rsid w:val="00EC20C7"/>
    <w:rsid w:val="00EC4946"/>
    <w:rsid w:val="00EC5A31"/>
    <w:rsid w:val="00EC5FD4"/>
    <w:rsid w:val="00ED1D20"/>
    <w:rsid w:val="00ED312C"/>
    <w:rsid w:val="00EE0D73"/>
    <w:rsid w:val="00EE18F1"/>
    <w:rsid w:val="00EE20C7"/>
    <w:rsid w:val="00EE6812"/>
    <w:rsid w:val="00EE795C"/>
    <w:rsid w:val="00EE7E1A"/>
    <w:rsid w:val="00EF1E6B"/>
    <w:rsid w:val="00EF67CD"/>
    <w:rsid w:val="00EF75BA"/>
    <w:rsid w:val="00EF76CE"/>
    <w:rsid w:val="00F012AC"/>
    <w:rsid w:val="00F029D6"/>
    <w:rsid w:val="00F04620"/>
    <w:rsid w:val="00F074C3"/>
    <w:rsid w:val="00F1080C"/>
    <w:rsid w:val="00F10AC1"/>
    <w:rsid w:val="00F1238B"/>
    <w:rsid w:val="00F12BF1"/>
    <w:rsid w:val="00F12D78"/>
    <w:rsid w:val="00F139BE"/>
    <w:rsid w:val="00F15851"/>
    <w:rsid w:val="00F15F4C"/>
    <w:rsid w:val="00F16114"/>
    <w:rsid w:val="00F17932"/>
    <w:rsid w:val="00F20C17"/>
    <w:rsid w:val="00F217FC"/>
    <w:rsid w:val="00F3037A"/>
    <w:rsid w:val="00F30E2B"/>
    <w:rsid w:val="00F3205D"/>
    <w:rsid w:val="00F3282D"/>
    <w:rsid w:val="00F332C3"/>
    <w:rsid w:val="00F343EA"/>
    <w:rsid w:val="00F3455E"/>
    <w:rsid w:val="00F36CBD"/>
    <w:rsid w:val="00F37A0D"/>
    <w:rsid w:val="00F37D75"/>
    <w:rsid w:val="00F41A50"/>
    <w:rsid w:val="00F43231"/>
    <w:rsid w:val="00F43740"/>
    <w:rsid w:val="00F45AA9"/>
    <w:rsid w:val="00F46514"/>
    <w:rsid w:val="00F46F57"/>
    <w:rsid w:val="00F52129"/>
    <w:rsid w:val="00F54571"/>
    <w:rsid w:val="00F5533E"/>
    <w:rsid w:val="00F55565"/>
    <w:rsid w:val="00F55EEA"/>
    <w:rsid w:val="00F5661E"/>
    <w:rsid w:val="00F61376"/>
    <w:rsid w:val="00F61BF1"/>
    <w:rsid w:val="00F61FA7"/>
    <w:rsid w:val="00F62553"/>
    <w:rsid w:val="00F62586"/>
    <w:rsid w:val="00F63F2C"/>
    <w:rsid w:val="00F664D8"/>
    <w:rsid w:val="00F706B8"/>
    <w:rsid w:val="00F70DEA"/>
    <w:rsid w:val="00F7242F"/>
    <w:rsid w:val="00F73371"/>
    <w:rsid w:val="00F74C03"/>
    <w:rsid w:val="00F74C3A"/>
    <w:rsid w:val="00F75581"/>
    <w:rsid w:val="00F80341"/>
    <w:rsid w:val="00F830F6"/>
    <w:rsid w:val="00F83CA6"/>
    <w:rsid w:val="00F8438B"/>
    <w:rsid w:val="00F84A6D"/>
    <w:rsid w:val="00F86F08"/>
    <w:rsid w:val="00F87525"/>
    <w:rsid w:val="00F87C22"/>
    <w:rsid w:val="00F90FFE"/>
    <w:rsid w:val="00F92876"/>
    <w:rsid w:val="00F9390A"/>
    <w:rsid w:val="00F94CD0"/>
    <w:rsid w:val="00F96587"/>
    <w:rsid w:val="00F97ABD"/>
    <w:rsid w:val="00FA0CAF"/>
    <w:rsid w:val="00FA16E3"/>
    <w:rsid w:val="00FA1845"/>
    <w:rsid w:val="00FA1955"/>
    <w:rsid w:val="00FA1C8C"/>
    <w:rsid w:val="00FA340F"/>
    <w:rsid w:val="00FA49EF"/>
    <w:rsid w:val="00FA4A84"/>
    <w:rsid w:val="00FA4AD8"/>
    <w:rsid w:val="00FA4D07"/>
    <w:rsid w:val="00FA5AEF"/>
    <w:rsid w:val="00FA69A9"/>
    <w:rsid w:val="00FA6ABE"/>
    <w:rsid w:val="00FA7F75"/>
    <w:rsid w:val="00FB16D8"/>
    <w:rsid w:val="00FB2E7E"/>
    <w:rsid w:val="00FB3074"/>
    <w:rsid w:val="00FB3137"/>
    <w:rsid w:val="00FB4A81"/>
    <w:rsid w:val="00FB4D74"/>
    <w:rsid w:val="00FB6C78"/>
    <w:rsid w:val="00FB76A0"/>
    <w:rsid w:val="00FB7A34"/>
    <w:rsid w:val="00FC0447"/>
    <w:rsid w:val="00FC064C"/>
    <w:rsid w:val="00FC1FAD"/>
    <w:rsid w:val="00FC263B"/>
    <w:rsid w:val="00FC3DBA"/>
    <w:rsid w:val="00FC434E"/>
    <w:rsid w:val="00FC4F52"/>
    <w:rsid w:val="00FC5ACF"/>
    <w:rsid w:val="00FC7946"/>
    <w:rsid w:val="00FD2A78"/>
    <w:rsid w:val="00FD40C2"/>
    <w:rsid w:val="00FD5CF0"/>
    <w:rsid w:val="00FE230D"/>
    <w:rsid w:val="00FE4D90"/>
    <w:rsid w:val="00FE60C4"/>
    <w:rsid w:val="00FF147B"/>
    <w:rsid w:val="00FF3338"/>
    <w:rsid w:val="00FF45C1"/>
    <w:rsid w:val="00FF4E85"/>
    <w:rsid w:val="00FF4F47"/>
    <w:rsid w:val="00FF52CC"/>
    <w:rsid w:val="00FF563B"/>
    <w:rsid w:val="00FF5A73"/>
    <w:rsid w:val="00FF5AE7"/>
    <w:rsid w:val="33B70F90"/>
    <w:rsid w:val="33DD2FC6"/>
    <w:rsid w:val="42DC42A5"/>
    <w:rsid w:val="6680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spacing w:after="120"/>
    </w:pPr>
  </w:style>
  <w:style w:type="paragraph" w:styleId="3">
    <w:name w:val="Body Text Indent"/>
    <w:basedOn w:val="1"/>
    <w:link w:val="10"/>
    <w:qFormat/>
    <w:uiPriority w:val="99"/>
    <w:pPr>
      <w:spacing w:line="540" w:lineRule="exact"/>
      <w:ind w:left="359" w:leftChars="171" w:firstLine="540" w:firstLineChars="180"/>
    </w:pPr>
    <w:rPr>
      <w:rFonts w:ascii="仿宋_GB2312" w:hAnsi="Times New Roman" w:eastAsia="仿宋_GB2312"/>
      <w:sz w:val="30"/>
      <w:szCs w:val="20"/>
    </w:rPr>
  </w:style>
  <w:style w:type="table" w:styleId="5">
    <w:name w:val="Table Grid"/>
    <w:basedOn w:val="4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表格内容"/>
    <w:basedOn w:val="2"/>
    <w:next w:val="1"/>
    <w:link w:val="8"/>
    <w:qFormat/>
    <w:uiPriority w:val="99"/>
    <w:pPr>
      <w:spacing w:after="0"/>
      <w:jc w:val="center"/>
    </w:pPr>
    <w:rPr>
      <w:sz w:val="24"/>
      <w:szCs w:val="20"/>
    </w:rPr>
  </w:style>
  <w:style w:type="character" w:customStyle="1" w:styleId="8">
    <w:name w:val="表格内容 Char"/>
    <w:link w:val="7"/>
    <w:qFormat/>
    <w:locked/>
    <w:uiPriority w:val="99"/>
    <w:rPr>
      <w:rFonts w:eastAsia="宋体"/>
      <w:kern w:val="2"/>
      <w:sz w:val="24"/>
      <w:lang w:val="en-US" w:eastAsia="zh-CN"/>
    </w:rPr>
  </w:style>
  <w:style w:type="character" w:customStyle="1" w:styleId="9">
    <w:name w:val="Body Text Char"/>
    <w:basedOn w:val="6"/>
    <w:link w:val="2"/>
    <w:semiHidden/>
    <w:qFormat/>
    <w:locked/>
    <w:uiPriority w:val="99"/>
    <w:rPr>
      <w:rFonts w:cs="Times New Roman"/>
    </w:rPr>
  </w:style>
  <w:style w:type="character" w:customStyle="1" w:styleId="10">
    <w:name w:val="Body Text Indent Char"/>
    <w:basedOn w:val="6"/>
    <w:link w:val="3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426</Words>
  <Characters>446</Characters>
  <Lines>0</Lines>
  <Paragraphs>0</Paragraphs>
  <TotalTime>4</TotalTime>
  <ScaleCrop>false</ScaleCrop>
  <LinksUpToDate>false</LinksUpToDate>
  <CharactersWithSpaces>446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2020-08-12T10:19:00Z</dcterms:created>
  <dc:creator>蒋晓东</dc:creator>
  <cp:lastModifiedBy>HB</cp:lastModifiedBy>
  <dcterms:modified xsi:type="dcterms:W3CDTF">2022-08-22T01:42:35Z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6C4A1035D8CC4750AD84BD1DC01D52EF</vt:lpwstr>
  </property>
</Properties>
</file>